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161A57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3B73B8">
              <w:rPr>
                <w:rFonts w:ascii="Times New Roman" w:hAnsi="Times New Roman"/>
                <w:b/>
                <w:sz w:val="24"/>
                <w:szCs w:val="24"/>
              </w:rPr>
              <w:t>465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/3/201</w:t>
            </w:r>
            <w:r w:rsidR="0040508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0B0D6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3B8">
              <w:rPr>
                <w:rFonts w:ascii="Times New Roman" w:hAnsi="Times New Roman"/>
                <w:sz w:val="24"/>
                <w:szCs w:val="24"/>
              </w:rPr>
              <w:t>25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B73B8">
              <w:rPr>
                <w:rFonts w:ascii="Times New Roman" w:hAnsi="Times New Roman"/>
                <w:sz w:val="24"/>
                <w:szCs w:val="24"/>
              </w:rPr>
              <w:t>7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>. 201</w:t>
            </w:r>
            <w:r w:rsidR="00405082">
              <w:rPr>
                <w:rFonts w:ascii="Times New Roman" w:hAnsi="Times New Roman"/>
                <w:sz w:val="24"/>
                <w:szCs w:val="24"/>
              </w:rPr>
              <w:t>9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91268F" w:rsidRPr="003749D7" w:rsidRDefault="0091268F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Default="00BC01B6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На основу члана 60. 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став 1. Закона о јавним набавкама (</w:t>
      </w:r>
      <w:r w:rsidRPr="000B0D64">
        <w:rPr>
          <w:rFonts w:ascii="Times New Roman" w:hAnsi="Times New Roman"/>
          <w:bCs/>
          <w:noProof/>
          <w:sz w:val="24"/>
          <w:szCs w:val="24"/>
        </w:rPr>
        <w:t>„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Службени гласник РС</w:t>
      </w:r>
      <w:r w:rsidRPr="000B0D64">
        <w:rPr>
          <w:rFonts w:ascii="Times New Roman" w:hAnsi="Times New Roman"/>
          <w:bCs/>
          <w:noProof/>
          <w:sz w:val="24"/>
          <w:szCs w:val="24"/>
        </w:rPr>
        <w:t>“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, бр</w:t>
      </w:r>
      <w:r w:rsidRPr="000B0D64">
        <w:rPr>
          <w:rFonts w:ascii="Times New Roman" w:hAnsi="Times New Roman"/>
          <w:bCs/>
          <w:noProof/>
          <w:sz w:val="24"/>
          <w:szCs w:val="24"/>
        </w:rPr>
        <w:t>.</w:t>
      </w:r>
      <w:r w:rsidR="00C10A35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124/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12, 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14/15 и 68/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15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, у даљем тексту Закон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)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Одлуке о покретању поступка јавне набавке бр. </w:t>
      </w:r>
      <w:r w:rsidR="003B73B8">
        <w:rPr>
          <w:rFonts w:ascii="Times New Roman" w:hAnsi="Times New Roman"/>
          <w:noProof/>
          <w:sz w:val="24"/>
          <w:szCs w:val="24"/>
        </w:rPr>
        <w:t>05-465</w:t>
      </w:r>
      <w:r w:rsidRPr="000B0D64">
        <w:rPr>
          <w:rFonts w:ascii="Times New Roman" w:hAnsi="Times New Roman"/>
          <w:noProof/>
          <w:sz w:val="24"/>
          <w:szCs w:val="24"/>
        </w:rPr>
        <w:t>/</w:t>
      </w:r>
      <w:r w:rsidR="00405082">
        <w:rPr>
          <w:rFonts w:ascii="Times New Roman" w:hAnsi="Times New Roman"/>
          <w:noProof/>
          <w:sz w:val="24"/>
          <w:szCs w:val="24"/>
        </w:rPr>
        <w:t>2019</w:t>
      </w:r>
      <w:r w:rsidRPr="000B0D64">
        <w:rPr>
          <w:rFonts w:ascii="Times New Roman" w:hAnsi="Times New Roman"/>
          <w:noProof/>
          <w:sz w:val="24"/>
          <w:szCs w:val="24"/>
        </w:rPr>
        <w:t xml:space="preserve"> </w:t>
      </w:r>
      <w:r w:rsidR="00594AFD">
        <w:rPr>
          <w:rFonts w:ascii="Times New Roman" w:hAnsi="Times New Roman"/>
          <w:noProof/>
          <w:sz w:val="24"/>
          <w:szCs w:val="24"/>
          <w:lang w:val="sr-Cyrl-CS"/>
        </w:rPr>
        <w:t xml:space="preserve">од </w:t>
      </w:r>
      <w:r w:rsidR="003B73B8">
        <w:rPr>
          <w:rFonts w:ascii="Times New Roman" w:hAnsi="Times New Roman"/>
          <w:noProof/>
          <w:sz w:val="24"/>
          <w:szCs w:val="24"/>
        </w:rPr>
        <w:t>23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 w:rsidR="003B73B8">
        <w:rPr>
          <w:rFonts w:ascii="Times New Roman" w:hAnsi="Times New Roman"/>
          <w:noProof/>
          <w:sz w:val="24"/>
          <w:szCs w:val="24"/>
        </w:rPr>
        <w:t>7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>. 201</w:t>
      </w:r>
      <w:r w:rsidR="00405082">
        <w:rPr>
          <w:rFonts w:ascii="Times New Roman" w:hAnsi="Times New Roman"/>
          <w:noProof/>
          <w:sz w:val="24"/>
          <w:szCs w:val="24"/>
        </w:rPr>
        <w:t>9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године, 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087302" w:rsidRPr="00087302" w:rsidRDefault="0008730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НАРУЧИЛАЦ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МИНИСТРАРСТВО ФИНАНСИЈА, УПРАВА ЗА СПРЕЧАВАЊЕ ПРАЊА НОВЦА,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11000 БЕОГРАД, Ресавска 24,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о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б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а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в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љ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у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е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BC01B6" w:rsidRPr="00AE2AB1" w:rsidRDefault="00BC01B6" w:rsidP="004449F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Cs/>
          <w:i/>
          <w:noProof/>
          <w:sz w:val="24"/>
          <w:szCs w:val="24"/>
        </w:rPr>
      </w:pP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ПОЗИВ ЗА ПОДНОШЕЊЕ ПОНУДА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br/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Редни број 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јавне набавке мале вредности</w:t>
      </w:r>
      <w:r w:rsidR="0035730E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 w:rsidR="003B73B8">
        <w:rPr>
          <w:rFonts w:ascii="Times New Roman" w:hAnsi="Times New Roman"/>
          <w:b/>
          <w:bCs/>
          <w:noProof/>
          <w:sz w:val="24"/>
          <w:szCs w:val="24"/>
          <w:lang/>
        </w:rPr>
        <w:t>услуга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</w:t>
      </w:r>
      <w:r w:rsidR="00AE2AB1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ЈНМВ</w:t>
      </w:r>
      <w:r w:rsidR="003B73B8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/3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-2019</w:t>
      </w:r>
    </w:p>
    <w:p w:rsidR="00690AE9" w:rsidRDefault="00690AE9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7302" w:rsidRPr="00BC01B6" w:rsidRDefault="00087302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</w:rPr>
      </w:pPr>
      <w:r w:rsidRPr="00BC01B6">
        <w:rPr>
          <w:b/>
          <w:noProof/>
        </w:rPr>
        <w:t>1.</w:t>
      </w:r>
      <w:r w:rsidR="00C950F1">
        <w:rPr>
          <w:b/>
          <w:noProof/>
        </w:rPr>
        <w:t xml:space="preserve"> </w:t>
      </w:r>
      <w:r w:rsidRPr="00BC01B6">
        <w:rPr>
          <w:b/>
          <w:noProof/>
          <w:lang w:val="sr-Cyrl-CS"/>
        </w:rPr>
        <w:t>Назив</w:t>
      </w:r>
      <w:r w:rsidRPr="00BC01B6">
        <w:rPr>
          <w:b/>
          <w:noProof/>
        </w:rPr>
        <w:t>,</w:t>
      </w:r>
      <w:r w:rsidR="000161C5" w:rsidRPr="00BC01B6">
        <w:rPr>
          <w:b/>
          <w:noProof/>
          <w:lang w:val="sr-Cyrl-CS"/>
        </w:rPr>
        <w:t xml:space="preserve"> адреса </w:t>
      </w:r>
      <w:r w:rsidRPr="00BC01B6">
        <w:rPr>
          <w:b/>
          <w:noProof/>
        </w:rPr>
        <w:t xml:space="preserve">и интернет страница </w:t>
      </w:r>
      <w:r w:rsidR="000161C5" w:rsidRPr="00BC01B6">
        <w:rPr>
          <w:b/>
          <w:noProof/>
          <w:lang w:val="sr-Cyrl-CS"/>
        </w:rPr>
        <w:t xml:space="preserve">наручиоца: </w:t>
      </w:r>
    </w:p>
    <w:p w:rsidR="00BC01B6" w:rsidRDefault="000161C5" w:rsidP="004449F3">
      <w:pPr>
        <w:pStyle w:val="Default"/>
        <w:jc w:val="both"/>
        <w:rPr>
          <w:color w:val="auto"/>
        </w:rPr>
      </w:pPr>
      <w:r w:rsidRPr="000B0D64">
        <w:rPr>
          <w:color w:val="auto"/>
          <w:lang w:val="sr-Cyrl-CS"/>
        </w:rPr>
        <w:t>Министарство финансија, Управа за спречавање прања новца,</w:t>
      </w:r>
    </w:p>
    <w:p w:rsidR="000161C5" w:rsidRDefault="00B6308A" w:rsidP="004449F3">
      <w:pPr>
        <w:pStyle w:val="Default"/>
        <w:jc w:val="both"/>
        <w:rPr>
          <w:color w:val="auto"/>
        </w:rPr>
      </w:pPr>
      <w:r>
        <w:rPr>
          <w:color w:val="auto"/>
          <w:lang w:val="sr-Cyrl-CS"/>
        </w:rPr>
        <w:t>Ресавска 24</w:t>
      </w:r>
      <w:r w:rsidR="000161C5" w:rsidRPr="000B0D64">
        <w:rPr>
          <w:color w:val="auto"/>
          <w:lang w:val="ru-RU"/>
        </w:rPr>
        <w:t xml:space="preserve">, 11000 Београд, Република Србија </w:t>
      </w:r>
    </w:p>
    <w:p w:rsidR="00BC01B6" w:rsidRDefault="00BC01B6" w:rsidP="003B73B8">
      <w:pPr>
        <w:spacing w:after="0" w:line="240" w:lineRule="auto"/>
        <w:rPr>
          <w:lang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Интернет страница наручиоца: </w:t>
      </w:r>
      <w:hyperlink r:id="rId7" w:history="1"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www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apml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gov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rs</w:t>
        </w:r>
        <w:proofErr w:type="spellEnd"/>
      </w:hyperlink>
    </w:p>
    <w:p w:rsidR="003B73B8" w:rsidRPr="003B73B8" w:rsidRDefault="003B73B8" w:rsidP="003B73B8">
      <w:pPr>
        <w:spacing w:after="0" w:line="240" w:lineRule="auto"/>
        <w:rPr>
          <w:rFonts w:ascii="Times New Roman" w:hAnsi="Times New Roman"/>
          <w:noProof/>
          <w:sz w:val="24"/>
          <w:szCs w:val="24"/>
          <w:lang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  <w:lang w:val="sr-Cyrl-CS"/>
        </w:rPr>
      </w:pPr>
      <w:r w:rsidRPr="00BC01B6">
        <w:rPr>
          <w:b/>
          <w:noProof/>
        </w:rPr>
        <w:t>2.</w:t>
      </w:r>
      <w:r w:rsidR="00C950F1">
        <w:rPr>
          <w:b/>
          <w:noProof/>
        </w:rPr>
        <w:t xml:space="preserve"> </w:t>
      </w:r>
      <w:r w:rsidR="000161C5" w:rsidRPr="00BC01B6">
        <w:rPr>
          <w:b/>
          <w:noProof/>
          <w:lang w:val="sr-Cyrl-CS"/>
        </w:rPr>
        <w:t>Врста наручиоца:</w:t>
      </w:r>
    </w:p>
    <w:p w:rsidR="000161C5" w:rsidRDefault="000161C5" w:rsidP="004449F3">
      <w:pPr>
        <w:pStyle w:val="Default"/>
        <w:jc w:val="both"/>
        <w:rPr>
          <w:color w:val="auto"/>
          <w:lang w:val="ru-RU"/>
        </w:rPr>
      </w:pPr>
      <w:r w:rsidRPr="000B0D64">
        <w:rPr>
          <w:color w:val="auto"/>
        </w:rPr>
        <w:t>Орган државне управе</w:t>
      </w:r>
      <w:r w:rsidRPr="000B0D64">
        <w:rPr>
          <w:color w:val="auto"/>
          <w:lang w:val="ru-RU"/>
        </w:rPr>
        <w:t xml:space="preserve">. </w:t>
      </w:r>
    </w:p>
    <w:p w:rsidR="00BC01B6" w:rsidRDefault="00BC01B6" w:rsidP="004449F3">
      <w:pPr>
        <w:pStyle w:val="Default"/>
        <w:jc w:val="both"/>
        <w:rPr>
          <w:color w:val="auto"/>
          <w:lang w:val="ru-RU"/>
        </w:rPr>
      </w:pPr>
    </w:p>
    <w:p w:rsidR="00BC01B6" w:rsidRPr="00BC01B6" w:rsidRDefault="00BC01B6" w:rsidP="004449F3">
      <w:pPr>
        <w:pStyle w:val="Default"/>
        <w:jc w:val="both"/>
        <w:rPr>
          <w:b/>
          <w:color w:val="auto"/>
          <w:lang w:val="ru-RU"/>
        </w:rPr>
      </w:pPr>
      <w:r w:rsidRPr="00BC01B6">
        <w:rPr>
          <w:b/>
          <w:color w:val="auto"/>
          <w:lang w:val="ru-RU"/>
        </w:rPr>
        <w:t>3. Врста пост</w:t>
      </w:r>
      <w:r w:rsidR="004856CC">
        <w:rPr>
          <w:b/>
          <w:color w:val="auto"/>
        </w:rPr>
        <w:t>у</w:t>
      </w:r>
      <w:r w:rsidRPr="00BC01B6">
        <w:rPr>
          <w:b/>
          <w:color w:val="auto"/>
          <w:lang w:val="ru-RU"/>
        </w:rPr>
        <w:t>пка јавне набавке:</w:t>
      </w:r>
    </w:p>
    <w:p w:rsidR="00BC01B6" w:rsidRPr="004D76FC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</w:t>
      </w:r>
      <w:r w:rsidRPr="00FC7B43">
        <w:rPr>
          <w:rFonts w:ascii="Times New Roman" w:hAnsi="Times New Roman"/>
          <w:sz w:val="24"/>
          <w:szCs w:val="24"/>
          <w:lang w:val="ru-RU"/>
        </w:rPr>
        <w:t>авна набавка се спроводи у поступку јавне набавке мале вредности</w:t>
      </w:r>
      <w:r w:rsidRPr="00FC7B43">
        <w:rPr>
          <w:rFonts w:ascii="Times New Roman" w:hAnsi="Times New Roman"/>
          <w:sz w:val="24"/>
          <w:szCs w:val="24"/>
        </w:rPr>
        <w:t xml:space="preserve"> у складу са Законом и подзаконским актима који уређују ову област.</w:t>
      </w:r>
      <w:proofErr w:type="gramEnd"/>
      <w:r w:rsidRPr="004D76FC">
        <w:rPr>
          <w:noProof/>
          <w:lang w:val="sr-Cyrl-CS"/>
        </w:rPr>
        <w:t xml:space="preserve"> 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>Поступак се спроводи ради закључења уговора о јавној набавци</w:t>
      </w:r>
      <w:r>
        <w:rPr>
          <w:rFonts w:ascii="Times New Roman" w:hAnsi="Times New Roman"/>
          <w:noProof/>
          <w:sz w:val="24"/>
          <w:szCs w:val="24"/>
          <w:lang w:val="sr-Cyrl-CS"/>
        </w:rPr>
        <w:t>.</w:t>
      </w:r>
    </w:p>
    <w:p w:rsidR="00BC01B6" w:rsidRPr="000B0D64" w:rsidRDefault="00BC01B6" w:rsidP="004449F3">
      <w:pPr>
        <w:pStyle w:val="Default"/>
        <w:jc w:val="both"/>
        <w:rPr>
          <w:color w:val="auto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. Предмет јавне набавке,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назив и ознака из општег речника набавке:</w:t>
      </w:r>
    </w:p>
    <w:p w:rsidR="0041047A" w:rsidRPr="00652236" w:rsidRDefault="0041047A" w:rsidP="004104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0AD">
        <w:rPr>
          <w:rFonts w:ascii="Times New Roman" w:hAnsi="Times New Roman"/>
          <w:sz w:val="24"/>
          <w:szCs w:val="24"/>
          <w:lang w:val="sr-Cyrl-CS"/>
        </w:rPr>
        <w:t xml:space="preserve">Предмет јавне набавке </w:t>
      </w:r>
      <w:r w:rsidRPr="007E40AD">
        <w:rPr>
          <w:rFonts w:ascii="Times New Roman" w:hAnsi="Times New Roman"/>
          <w:sz w:val="24"/>
          <w:szCs w:val="24"/>
          <w:lang w:val="hr-HR"/>
        </w:rPr>
        <w:t xml:space="preserve">мале вредности </w:t>
      </w:r>
      <w:r w:rsidR="003B73B8">
        <w:rPr>
          <w:rFonts w:ascii="Times New Roman" w:hAnsi="Times New Roman"/>
          <w:sz w:val="24"/>
          <w:szCs w:val="24"/>
          <w:lang/>
        </w:rPr>
        <w:t xml:space="preserve">услуга </w:t>
      </w:r>
      <w:r w:rsidR="003B73B8">
        <w:rPr>
          <w:rFonts w:ascii="Times New Roman" w:hAnsi="Times New Roman"/>
          <w:sz w:val="24"/>
          <w:szCs w:val="24"/>
        </w:rPr>
        <w:t>ЈНМВ/</w:t>
      </w:r>
      <w:r w:rsidR="003B73B8">
        <w:rPr>
          <w:rFonts w:ascii="Times New Roman" w:hAnsi="Times New Roman"/>
          <w:sz w:val="24"/>
          <w:szCs w:val="24"/>
          <w:lang/>
        </w:rPr>
        <w:t>3</w:t>
      </w:r>
      <w:r w:rsidR="00405082">
        <w:rPr>
          <w:rFonts w:ascii="Times New Roman" w:hAnsi="Times New Roman"/>
          <w:sz w:val="24"/>
          <w:szCs w:val="24"/>
        </w:rPr>
        <w:t>-2019</w:t>
      </w:r>
      <w:r>
        <w:rPr>
          <w:rFonts w:ascii="Times New Roman" w:hAnsi="Times New Roman"/>
          <w:sz w:val="24"/>
          <w:szCs w:val="24"/>
        </w:rPr>
        <w:t>-</w:t>
      </w:r>
      <w:r w:rsidR="003B73B8" w:rsidRPr="003B73B8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B73B8">
        <w:rPr>
          <w:rFonts w:ascii="Times New Roman" w:hAnsi="Times New Roman"/>
          <w:sz w:val="24"/>
          <w:szCs w:val="24"/>
          <w:lang w:val="sr-Cyrl-CS"/>
        </w:rPr>
        <w:t xml:space="preserve">Одржавање </w:t>
      </w:r>
      <w:r w:rsidR="003B73B8">
        <w:rPr>
          <w:rFonts w:ascii="Times New Roman" w:hAnsi="Times New Roman"/>
          <w:sz w:val="24"/>
          <w:szCs w:val="24"/>
        </w:rPr>
        <w:t xml:space="preserve">Oracle </w:t>
      </w:r>
      <w:proofErr w:type="spellStart"/>
      <w:r w:rsidR="003B73B8">
        <w:rPr>
          <w:rFonts w:ascii="Times New Roman" w:hAnsi="Times New Roman"/>
          <w:sz w:val="24"/>
          <w:szCs w:val="24"/>
        </w:rPr>
        <w:t>производа</w:t>
      </w:r>
      <w:proofErr w:type="spellEnd"/>
      <w:r w:rsidR="003B73B8">
        <w:rPr>
          <w:rFonts w:ascii="Times New Roman" w:hAnsi="Times New Roman"/>
          <w:sz w:val="24"/>
          <w:szCs w:val="24"/>
        </w:rPr>
        <w:t xml:space="preserve"> (BI,</w:t>
      </w:r>
      <w:r w:rsidR="003B73B8">
        <w:rPr>
          <w:rFonts w:ascii="Times New Roman" w:hAnsi="Times New Roman"/>
          <w:sz w:val="24"/>
          <w:szCs w:val="24"/>
          <w:lang/>
        </w:rPr>
        <w:t xml:space="preserve"> </w:t>
      </w:r>
      <w:r w:rsidR="003B73B8">
        <w:rPr>
          <w:rFonts w:ascii="Times New Roman" w:hAnsi="Times New Roman"/>
          <w:sz w:val="24"/>
          <w:szCs w:val="24"/>
        </w:rPr>
        <w:t>DWH и ETL)</w:t>
      </w:r>
      <w:r w:rsidR="003B73B8">
        <w:rPr>
          <w:rFonts w:ascii="Times New Roman" w:hAnsi="Times New Roman"/>
          <w:sz w:val="24"/>
          <w:szCs w:val="24"/>
          <w:lang/>
        </w:rPr>
        <w:t>.</w:t>
      </w:r>
      <w:r w:rsidR="0040508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1047A" w:rsidRDefault="0041047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B43">
        <w:rPr>
          <w:rFonts w:ascii="Times New Roman" w:hAnsi="Times New Roman"/>
          <w:sz w:val="24"/>
          <w:szCs w:val="24"/>
        </w:rPr>
        <w:t xml:space="preserve">Назив и ознака из општег речника набавке: </w:t>
      </w:r>
    </w:p>
    <w:p w:rsidR="003B73B8" w:rsidRDefault="003B73B8" w:rsidP="003B73B8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E40AD">
        <w:rPr>
          <w:rFonts w:ascii="Times New Roman" w:hAnsi="Times New Roman"/>
          <w:sz w:val="24"/>
          <w:szCs w:val="24"/>
        </w:rPr>
        <w:t>ОРН:</w:t>
      </w:r>
      <w:r w:rsidRPr="007E40A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72267000</w:t>
      </w:r>
      <w:r>
        <w:rPr>
          <w:rFonts w:ascii="Times New Roman" w:hAnsi="Times New Roman"/>
          <w:sz w:val="24"/>
          <w:szCs w:val="24"/>
          <w:lang w:val="ru-RU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Услуге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одржавања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поправке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софтвера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B6308A" w:rsidRDefault="00B6308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047A" w:rsidRDefault="0041047A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E40AD">
        <w:rPr>
          <w:rFonts w:ascii="Times New Roman" w:hAnsi="Times New Roman" w:cs="Times New Roman"/>
          <w:sz w:val="24"/>
          <w:szCs w:val="24"/>
        </w:rPr>
        <w:t>Врста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опис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количине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биће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одређене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конкурсној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документацији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A33F4" w:rsidRDefault="00BA33F4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3B73B8" w:rsidRPr="003B73B8" w:rsidRDefault="003B73B8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BC01B6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sz w:val="24"/>
          <w:szCs w:val="24"/>
          <w:lang w:val="ru-RU"/>
        </w:rPr>
        <w:lastRenderedPageBreak/>
        <w:t>5. Процењена вредност јавне набавке укупно:</w:t>
      </w:r>
    </w:p>
    <w:p w:rsidR="00C10A35" w:rsidRPr="00D96B75" w:rsidRDefault="00E777D2" w:rsidP="00C10A35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Процењена вредност ЈНМВ </w:t>
      </w:r>
      <w:r w:rsidR="003B73B8">
        <w:rPr>
          <w:rFonts w:ascii="Times New Roman" w:hAnsi="Times New Roman"/>
          <w:sz w:val="24"/>
          <w:szCs w:val="24"/>
          <w:lang w:val="sr-Cyrl-CS"/>
        </w:rPr>
        <w:t>/3</w:t>
      </w:r>
      <w:r w:rsidR="00405082">
        <w:rPr>
          <w:rFonts w:ascii="Times New Roman" w:hAnsi="Times New Roman"/>
          <w:sz w:val="24"/>
          <w:szCs w:val="24"/>
          <w:lang w:val="sr-Cyrl-CS"/>
        </w:rPr>
        <w:t xml:space="preserve">-2019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износи</w:t>
      </w:r>
      <w:r w:rsidR="00B6308A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B73B8">
        <w:rPr>
          <w:rFonts w:ascii="Times New Roman" w:hAnsi="Times New Roman"/>
          <w:sz w:val="24"/>
          <w:szCs w:val="24"/>
        </w:rPr>
        <w:t xml:space="preserve">833.300,00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динара</w:t>
      </w:r>
      <w:r w:rsidR="0041047A" w:rsidRPr="00624A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047A" w:rsidRPr="00624A90">
        <w:rPr>
          <w:rFonts w:ascii="Times New Roman" w:hAnsi="Times New Roman"/>
          <w:sz w:val="24"/>
          <w:szCs w:val="24"/>
        </w:rPr>
        <w:t>без</w:t>
      </w:r>
      <w:proofErr w:type="spellEnd"/>
      <w:r w:rsidR="0041047A" w:rsidRPr="00624A90">
        <w:rPr>
          <w:rFonts w:ascii="Times New Roman" w:hAnsi="Times New Roman"/>
          <w:sz w:val="24"/>
          <w:szCs w:val="24"/>
        </w:rPr>
        <w:t xml:space="preserve"> ПДВ</w:t>
      </w:r>
      <w:r w:rsidR="0041047A">
        <w:rPr>
          <w:rFonts w:ascii="Times New Roman" w:hAnsi="Times New Roman"/>
          <w:sz w:val="24"/>
          <w:szCs w:val="24"/>
        </w:rPr>
        <w:t>.</w:t>
      </w:r>
    </w:p>
    <w:p w:rsidR="00BC01B6" w:rsidRPr="00D96B75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t>6. Опис партија: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Јавна набавка није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обликована 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>по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партиј</w:t>
      </w:r>
      <w:r w:rsid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ама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C82C31" w:rsidRDefault="00995B6D" w:rsidP="004449F3">
      <w:pPr>
        <w:pStyle w:val="Default"/>
        <w:jc w:val="both"/>
        <w:rPr>
          <w:lang w:val="ru-RU"/>
        </w:rPr>
      </w:pPr>
      <w:r w:rsidRPr="008D10EB">
        <w:rPr>
          <w:b/>
          <w:bCs/>
          <w:noProof/>
          <w:color w:val="2D2D2D"/>
          <w:lang w:val="sr-Cyrl-CS"/>
        </w:rPr>
        <w:t>7.</w:t>
      </w:r>
      <w:r w:rsidRPr="00C82C31">
        <w:rPr>
          <w:b/>
          <w:bCs/>
          <w:noProof/>
          <w:color w:val="2D2D2D"/>
          <w:lang w:val="sr-Cyrl-CS"/>
        </w:rPr>
        <w:t xml:space="preserve"> </w:t>
      </w:r>
      <w:r w:rsidR="00C82C31" w:rsidRPr="00C82C31">
        <w:rPr>
          <w:b/>
          <w:bCs/>
          <w:noProof/>
          <w:color w:val="2D2D2D"/>
          <w:lang w:val="sr-Cyrl-CS"/>
        </w:rPr>
        <w:t>Критеријум и елементи критеријума за додели уговора:</w:t>
      </w:r>
      <w:r w:rsidR="00C82C31" w:rsidRPr="00C82C31">
        <w:rPr>
          <w:lang w:val="ru-RU"/>
        </w:rPr>
        <w:t xml:space="preserve"> </w:t>
      </w:r>
    </w:p>
    <w:p w:rsidR="00AE2AB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  <w:r w:rsidRPr="00C82C31">
        <w:rPr>
          <w:rFonts w:ascii="Times New Roman" w:hAnsi="Times New Roman"/>
          <w:sz w:val="24"/>
          <w:szCs w:val="24"/>
          <w:lang w:val="ru-RU"/>
        </w:rPr>
        <w:t>Критеријум за доделу уговора је</w:t>
      </w:r>
      <w:r w:rsidRPr="00C82C31">
        <w:rPr>
          <w:rFonts w:ascii="Times New Roman" w:hAnsi="Times New Roman"/>
          <w:sz w:val="24"/>
          <w:szCs w:val="24"/>
        </w:rPr>
        <w:t xml:space="preserve"> </w:t>
      </w:r>
      <w:r w:rsidRPr="00C82C31">
        <w:rPr>
          <w:rFonts w:ascii="Times New Roman" w:hAnsi="Times New Roman"/>
          <w:bCs/>
          <w:sz w:val="24"/>
          <w:szCs w:val="24"/>
          <w:lang w:val="ru-RU"/>
        </w:rPr>
        <w:t>најнижа понуђена цена</w:t>
      </w:r>
      <w:r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, а елементи критеријума су ближе утв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рђени конкурсном документацијом.</w:t>
      </w:r>
    </w:p>
    <w:p w:rsidR="0041047A" w:rsidRPr="0041047A" w:rsidRDefault="0041047A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C82C31" w:rsidRPr="00C82C31" w:rsidRDefault="00C82C31" w:rsidP="00485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4856CC">
        <w:rPr>
          <w:rFonts w:ascii="Times New Roman" w:hAnsi="Times New Roman"/>
          <w:b/>
          <w:sz w:val="24"/>
          <w:szCs w:val="24"/>
        </w:rPr>
        <w:t xml:space="preserve"> </w:t>
      </w:r>
      <w:r w:rsidRPr="00C82C31">
        <w:rPr>
          <w:rFonts w:ascii="Times New Roman" w:hAnsi="Times New Roman"/>
          <w:b/>
          <w:sz w:val="24"/>
          <w:szCs w:val="24"/>
        </w:rPr>
        <w:t>Начин преузимања конкурсне документације, односно интернет адреса где је конкурсна документација доступна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82C31" w:rsidRPr="0012685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</w:rPr>
      </w:pP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>Конкурсна документација се може преузети: електронским путем са Портала јавних набавки</w:t>
      </w:r>
      <w:r w:rsidR="0012685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: </w:t>
      </w:r>
      <w:r w:rsidR="00126851" w:rsidRPr="00126851">
        <w:rPr>
          <w:rFonts w:ascii="Times New Roman" w:hAnsi="Times New Roman"/>
          <w:bCs/>
          <w:noProof/>
          <w:sz w:val="24"/>
          <w:szCs w:val="24"/>
          <w:u w:val="single"/>
          <w:lang w:val="sr-Cyrl-CS"/>
        </w:rPr>
        <w:t>portal.ujn.gov.rs</w:t>
      </w: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и са интернет странице наручиоца </w:t>
      </w:r>
      <w:hyperlink r:id="rId8" w:history="1"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Cyrl-CS"/>
          </w:rPr>
          <w:t>www.</w:t>
        </w:r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</w:rPr>
          <w:t>apml.gov.rs</w:t>
        </w:r>
      </w:hyperlink>
      <w:r w:rsidR="00282B7B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4856CC" w:rsidRDefault="004856C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</w:p>
    <w:p w:rsidR="004856CC" w:rsidRPr="004856CC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9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>. Право учешћа у поступку:</w:t>
      </w:r>
    </w:p>
    <w:p w:rsidR="005F6788" w:rsidRPr="000B0D64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Право учешћа у поступку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јавне набавке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имају сва правна и физичка лица која испуњавају обавезне и додатне услове предвиђене чл. 75. и 76. Закона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а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који су ближе одређени конкурсном документацијом.</w:t>
      </w:r>
    </w:p>
    <w:p w:rsidR="006C1A3B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Понуђачи су обавезни да уз понуду доставе доказе о испуњености услова за учешће у складу са чланом 77. Закона и условима из конкурсне документације.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Понуду може поднети понуђач који наступа самостално, 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>понуђач који наступа са подизво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>ђачем/ подизвођачима, као и група понуђача која подноси заједничку понуду.</w:t>
      </w:r>
    </w:p>
    <w:p w:rsidR="00694F8C" w:rsidRPr="006C1A3B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5F6788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10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Начин подношења понуде и рок</w:t>
      </w:r>
      <w:r w:rsidR="005F6788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6C1A3B" w:rsidRPr="006C1A3B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Понуде се могу поднети:</w:t>
      </w:r>
    </w:p>
    <w:p w:rsidR="005F6788" w:rsidRPr="000B0D64" w:rsidRDefault="005F6788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непосредно у пословним просторијама наручиоца </w:t>
      </w:r>
      <w:r w:rsidR="00333729">
        <w:rPr>
          <w:rFonts w:ascii="Times New Roman" w:hAnsi="Times New Roman"/>
          <w:bCs/>
          <w:noProof/>
          <w:sz w:val="24"/>
          <w:szCs w:val="24"/>
          <w:lang w:val="sr-Cyrl-CS"/>
        </w:rPr>
        <w:t>на адреси</w:t>
      </w:r>
      <w:r w:rsidRPr="000B0D64">
        <w:rPr>
          <w:rFonts w:ascii="Times New Roman" w:hAnsi="Times New Roman"/>
          <w:bCs/>
          <w:noProof/>
          <w:sz w:val="24"/>
          <w:szCs w:val="24"/>
        </w:rPr>
        <w:t>: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0F2EF8">
        <w:rPr>
          <w:rFonts w:ascii="Times New Roman" w:hAnsi="Times New Roman"/>
          <w:sz w:val="24"/>
          <w:szCs w:val="24"/>
        </w:rPr>
        <w:t>Ресавска</w:t>
      </w:r>
      <w:r w:rsidR="00126851">
        <w:rPr>
          <w:rFonts w:ascii="Times New Roman" w:hAnsi="Times New Roman"/>
          <w:sz w:val="24"/>
          <w:szCs w:val="24"/>
        </w:rPr>
        <w:t xml:space="preserve"> 24</w:t>
      </w:r>
      <w:r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 w:rsidR="00126851">
        <w:rPr>
          <w:rFonts w:ascii="Times New Roman" w:hAnsi="Times New Roman"/>
          <w:bCs/>
          <w:noProof/>
          <w:sz w:val="24"/>
          <w:szCs w:val="24"/>
        </w:rPr>
        <w:t>писарница</w:t>
      </w:r>
      <w:r w:rsidRPr="000B0D64">
        <w:rPr>
          <w:rFonts w:ascii="Times New Roman" w:hAnsi="Times New Roman"/>
          <w:bCs/>
          <w:noProof/>
          <w:sz w:val="24"/>
          <w:szCs w:val="24"/>
        </w:rPr>
        <w:t xml:space="preserve">). </w:t>
      </w:r>
      <w:r w:rsidRPr="000B0D64">
        <w:rPr>
          <w:rFonts w:ascii="Times New Roman" w:hAnsi="Times New Roman"/>
          <w:sz w:val="24"/>
          <w:szCs w:val="24"/>
          <w:lang w:val="ru-RU"/>
        </w:rPr>
        <w:t>Р</w:t>
      </w:r>
      <w:r w:rsidR="000B0D64">
        <w:rPr>
          <w:rFonts w:ascii="Times New Roman" w:hAnsi="Times New Roman"/>
          <w:sz w:val="24"/>
          <w:szCs w:val="24"/>
          <w:lang w:val="ru-RU"/>
        </w:rPr>
        <w:t>адно време: 07:30 -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15:30 сваког радног дана.</w:t>
      </w:r>
    </w:p>
    <w:p w:rsidR="006C1A3B" w:rsidRDefault="000B0D64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путем поште на адресу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: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Ресавска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</w:p>
    <w:p w:rsidR="004856CC" w:rsidRDefault="004856CC" w:rsidP="00E27D0B">
      <w:pPr>
        <w:shd w:val="clear" w:color="auto" w:fill="FFFFFF"/>
        <w:spacing w:after="0" w:line="240" w:lineRule="auto"/>
        <w:ind w:left="590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</w:p>
    <w:p w:rsidR="00333729" w:rsidRDefault="005F6788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онуде се подносе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у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затвореној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коверти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кутији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начин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приликом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отварања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понуда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може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сигурношћу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утврдити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први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пут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. </w:t>
      </w:r>
    </w:p>
    <w:p w:rsidR="004856CC" w:rsidRPr="004856CC" w:rsidRDefault="004856CC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/>
      </w:tblPr>
      <w:tblGrid>
        <w:gridCol w:w="9288"/>
      </w:tblGrid>
      <w:tr w:rsidR="00333729" w:rsidRPr="00FB1C4D" w:rsidTr="00161A57">
        <w:trPr>
          <w:trHeight w:val="440"/>
        </w:trPr>
        <w:tc>
          <w:tcPr>
            <w:tcW w:w="9540" w:type="dxa"/>
            <w:shd w:val="pct5" w:color="auto" w:fill="auto"/>
            <w:vAlign w:val="center"/>
          </w:tcPr>
          <w:p w:rsidR="00333729" w:rsidRPr="009A3400" w:rsidRDefault="00333729" w:rsidP="003B73B8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</w:pP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Рок за подношење понуде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истиче дана </w:t>
            </w:r>
            <w:r w:rsidR="003B73B8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/>
              </w:rPr>
              <w:t>2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. </w:t>
            </w:r>
            <w:r w:rsidR="003B73B8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/>
              </w:rPr>
              <w:t xml:space="preserve">августа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201</w:t>
            </w:r>
            <w:r w:rsidR="0012685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9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. године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у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12 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часова, без обзира на начин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доставе.</w:t>
            </w:r>
          </w:p>
        </w:tc>
      </w:tr>
    </w:tbl>
    <w:p w:rsidR="00694F8C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  <w:lang w:val="sr-Cyrl-CS"/>
        </w:rPr>
      </w:pPr>
    </w:p>
    <w:p w:rsidR="00333729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Место, време и начин отварања понуда: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</w:rPr>
      </w:pPr>
    </w:p>
    <w:p w:rsidR="00694F8C" w:rsidRPr="00087302" w:rsidRDefault="005F6788" w:rsidP="007A26D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Отварање понуда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одржаће се дана </w:t>
      </w:r>
      <w:r w:rsidR="003B73B8">
        <w:rPr>
          <w:rFonts w:ascii="Times New Roman" w:hAnsi="Times New Roman"/>
          <w:b/>
          <w:noProof/>
          <w:sz w:val="24"/>
          <w:szCs w:val="24"/>
          <w:lang/>
        </w:rPr>
        <w:t>2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. </w:t>
      </w:r>
      <w:r w:rsidR="003B73B8">
        <w:rPr>
          <w:rFonts w:ascii="Times New Roman" w:hAnsi="Times New Roman"/>
          <w:b/>
          <w:noProof/>
          <w:sz w:val="24"/>
          <w:szCs w:val="24"/>
          <w:lang/>
        </w:rPr>
        <w:t xml:space="preserve">августа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201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>9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. године са почетком у 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12:30 </w:t>
      </w:r>
      <w:r w:rsidR="004571B4">
        <w:rPr>
          <w:rFonts w:ascii="Times New Roman" w:hAnsi="Times New Roman"/>
          <w:b/>
          <w:noProof/>
          <w:sz w:val="24"/>
          <w:szCs w:val="24"/>
          <w:lang w:val="sr-Cyrl-CS"/>
        </w:rPr>
        <w:t>часова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у просторијама Наручиоца- Министарство финансија,</w:t>
      </w:r>
      <w:r w:rsidR="004449F3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У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права за спречавање прања новца, Београд,</w:t>
      </w:r>
      <w:r w:rsidR="00126851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Ресавска 24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.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(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>сала за састанке у приземљу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</w:rPr>
        <w:t>)</w:t>
      </w:r>
      <w:r w:rsidR="00087302" w:rsidRPr="00087302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="00333729" w:rsidRPr="0008730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8D10EB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2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 Услови под којима представници понуђача могу учествовати у поступку отварања понуда:</w:t>
      </w:r>
    </w:p>
    <w:p w:rsidR="0091268F" w:rsidRDefault="00087302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Отварање понуда је јавно а у поступку отварања понуда могу активно учествовати само овлашћени представници понуђача, који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Комисији за јавну набавку 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Наручиоца 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пре почетка јавног отварања </w:t>
      </w:r>
      <w:r>
        <w:rPr>
          <w:rFonts w:ascii="Times New Roman" w:hAnsi="Times New Roman"/>
          <w:noProof/>
          <w:sz w:val="24"/>
          <w:szCs w:val="24"/>
          <w:lang w:val="sr-Cyrl-CS"/>
        </w:rPr>
        <w:t>предају овлашћење у писаној форми за учешће у поступку отварања понуда (овлашћења морају имати број, датум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и бити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 оверна), у противном </w:t>
      </w:r>
      <w:r>
        <w:rPr>
          <w:rFonts w:ascii="Times New Roman" w:hAnsi="Times New Roman"/>
          <w:noProof/>
          <w:sz w:val="24"/>
          <w:szCs w:val="24"/>
          <w:lang w:val="sr-Cyrl-CS"/>
        </w:rPr>
        <w:lastRenderedPageBreak/>
        <w:t>наступају као јавност и не могу предузимате 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ктивне радње у поступку (потписивање записника, истицање приговора и др.).</w:t>
      </w:r>
    </w:p>
    <w:p w:rsidR="004856CC" w:rsidRDefault="0091268F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bCs/>
          <w:noProof/>
          <w:color w:val="2D2D2D"/>
          <w:sz w:val="24"/>
          <w:szCs w:val="24"/>
        </w:rPr>
        <w:t>3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 Рок за доношење одлуке:</w:t>
      </w:r>
    </w:p>
    <w:p w:rsidR="004856CC" w:rsidRDefault="005F6788" w:rsidP="00C950F1">
      <w:pPr>
        <w:pStyle w:val="uvuceni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Одлука о додели уговора биће донета у року од </w:t>
      </w:r>
      <w:r w:rsidR="0091268F">
        <w:rPr>
          <w:rFonts w:ascii="Times New Roman" w:hAnsi="Times New Roman"/>
          <w:noProof/>
          <w:sz w:val="24"/>
          <w:szCs w:val="24"/>
        </w:rPr>
        <w:t>10</w:t>
      </w:r>
      <w:r w:rsidR="00161A57">
        <w:rPr>
          <w:rFonts w:ascii="Times New Roman" w:hAnsi="Times New Roman"/>
          <w:noProof/>
          <w:sz w:val="24"/>
          <w:szCs w:val="24"/>
        </w:rPr>
        <w:t xml:space="preserve"> (</w:t>
      </w:r>
      <w:r w:rsidR="0091268F">
        <w:rPr>
          <w:rFonts w:ascii="Times New Roman" w:hAnsi="Times New Roman"/>
          <w:noProof/>
          <w:sz w:val="24"/>
          <w:szCs w:val="24"/>
        </w:rPr>
        <w:t>десет</w:t>
      </w:r>
      <w:r w:rsidR="00161A57">
        <w:rPr>
          <w:rFonts w:ascii="Times New Roman" w:hAnsi="Times New Roman"/>
          <w:noProof/>
          <w:sz w:val="24"/>
          <w:szCs w:val="24"/>
        </w:rPr>
        <w:t xml:space="preserve">)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дана од дана 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>јавног отварања понуда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.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A272B7" w:rsidRPr="000B0D64" w:rsidRDefault="00A272B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i/>
          <w:noProof/>
          <w:sz w:val="24"/>
          <w:szCs w:val="24"/>
          <w:lang w:val="sr-Cyrl-CS"/>
        </w:rPr>
      </w:pPr>
    </w:p>
    <w:p w:rsidR="004449F3" w:rsidRDefault="008D10EB" w:rsidP="004449F3">
      <w:pPr>
        <w:pStyle w:val="Default"/>
        <w:jc w:val="both"/>
        <w:rPr>
          <w:lang w:val="sr-Cyrl-CS"/>
        </w:rPr>
      </w:pPr>
      <w:r>
        <w:rPr>
          <w:b/>
          <w:noProof/>
          <w:lang w:val="sr-Cyrl-CS"/>
        </w:rPr>
        <w:t>1</w:t>
      </w:r>
      <w:r>
        <w:rPr>
          <w:b/>
          <w:noProof/>
        </w:rPr>
        <w:t>4</w:t>
      </w:r>
      <w:r w:rsidR="004449F3" w:rsidRPr="004449F3">
        <w:rPr>
          <w:b/>
          <w:noProof/>
          <w:lang w:val="sr-Cyrl-CS"/>
        </w:rPr>
        <w:t>.</w:t>
      </w:r>
      <w:r w:rsidR="00C950F1">
        <w:rPr>
          <w:b/>
          <w:noProof/>
          <w:lang w:val="sr-Cyrl-CS"/>
        </w:rPr>
        <w:t xml:space="preserve"> </w:t>
      </w:r>
      <w:r w:rsidR="005F6788" w:rsidRPr="004449F3">
        <w:rPr>
          <w:b/>
          <w:noProof/>
          <w:lang w:val="sr-Cyrl-CS"/>
        </w:rPr>
        <w:t>Лице за контакт:</w:t>
      </w:r>
      <w:r w:rsidR="005F6788" w:rsidRPr="000B0D64">
        <w:rPr>
          <w:noProof/>
          <w:lang w:val="sr-Cyrl-CS"/>
        </w:rPr>
        <w:t xml:space="preserve"> </w:t>
      </w:r>
    </w:p>
    <w:p w:rsidR="005F6788" w:rsidRPr="000B0D64" w:rsidRDefault="0091268F" w:rsidP="004449F3">
      <w:pPr>
        <w:pStyle w:val="Default"/>
        <w:jc w:val="both"/>
      </w:pPr>
      <w:r>
        <w:rPr>
          <w:lang w:val="sr-Cyrl-CS"/>
        </w:rPr>
        <w:t>Наташа Костић</w:t>
      </w:r>
      <w:r w:rsidR="005F6788" w:rsidRPr="000B0D64">
        <w:rPr>
          <w:lang w:val="sr-Cyrl-CS"/>
        </w:rPr>
        <w:t xml:space="preserve">, </w:t>
      </w:r>
      <w:r w:rsidR="005F6788" w:rsidRPr="000B0D64">
        <w:rPr>
          <w:lang w:val="ru-RU"/>
        </w:rPr>
        <w:t>телефон/факс: 011</w:t>
      </w:r>
      <w:r w:rsidR="007A26DA">
        <w:t>/</w:t>
      </w:r>
      <w:r>
        <w:t>735-9031</w:t>
      </w:r>
      <w:r w:rsidR="007A26DA">
        <w:t>,</w:t>
      </w:r>
      <w:r w:rsidR="005F6788" w:rsidRPr="000B0D64">
        <w:t xml:space="preserve"> 011/</w:t>
      </w:r>
      <w:r>
        <w:t>362-8399.</w:t>
      </w:r>
      <w:r w:rsidR="005F6788" w:rsidRPr="000B0D64">
        <w:t xml:space="preserve"> </w:t>
      </w:r>
    </w:p>
    <w:p w:rsidR="0091268F" w:rsidRPr="0091268F" w:rsidRDefault="005F6788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sz w:val="24"/>
          <w:szCs w:val="24"/>
          <w:lang w:val="sr-Cyrl-CS"/>
        </w:rPr>
        <w:t>Е-</w:t>
      </w:r>
      <w:r w:rsidRPr="000B0D64">
        <w:rPr>
          <w:rFonts w:ascii="Times New Roman" w:hAnsi="Times New Roman"/>
          <w:sz w:val="24"/>
          <w:szCs w:val="24"/>
        </w:rPr>
        <w:t>mail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адреса:</w:t>
      </w:r>
      <w:r w:rsidR="0091268F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91268F" w:rsidRPr="00C93E16">
          <w:rPr>
            <w:rStyle w:val="Hyperlink"/>
            <w:rFonts w:ascii="Times New Roman" w:hAnsi="Times New Roman"/>
            <w:bCs/>
            <w:sz w:val="24"/>
            <w:szCs w:val="24"/>
          </w:rPr>
          <w:t>nkostic@apml.gov.rs</w:t>
        </w:r>
      </w:hyperlink>
      <w:r w:rsidR="0091268F">
        <w:rPr>
          <w:rFonts w:ascii="Times New Roman" w:hAnsi="Times New Roman"/>
          <w:bCs/>
          <w:sz w:val="24"/>
          <w:szCs w:val="24"/>
        </w:rPr>
        <w:t xml:space="preserve"> .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42D49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bCs/>
          <w:sz w:val="24"/>
          <w:szCs w:val="24"/>
        </w:rPr>
        <w:t xml:space="preserve"> 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F6788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AE2AB1" w:rsidRPr="009A3400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9A3400">
        <w:rPr>
          <w:rFonts w:ascii="Times New Roman" w:hAnsi="Times New Roman"/>
          <w:bCs/>
          <w:sz w:val="24"/>
          <w:szCs w:val="24"/>
        </w:rPr>
        <w:t>КОМИСИЈА ЗА ЈАВНУ НАБАВКУ</w:t>
      </w:r>
    </w:p>
    <w:sectPr w:rsidR="00AE2AB1" w:rsidRPr="009A3400" w:rsidSect="009A3400">
      <w:footerReference w:type="default" r:id="rId10"/>
      <w:headerReference w:type="first" r:id="rId11"/>
      <w:footerReference w:type="first" r:id="rId12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3B8" w:rsidRDefault="003B73B8" w:rsidP="000D14C1">
      <w:pPr>
        <w:spacing w:after="0" w:line="240" w:lineRule="auto"/>
      </w:pPr>
      <w:r>
        <w:separator/>
      </w:r>
    </w:p>
  </w:endnote>
  <w:endnote w:type="continuationSeparator" w:id="1">
    <w:p w:rsidR="003B73B8" w:rsidRDefault="003B73B8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DF2CEC">
    <w:pPr>
      <w:pStyle w:val="Footer"/>
      <w:jc w:val="right"/>
    </w:pPr>
    <w:fldSimple w:instr=" PAGE   \* MERGEFORMAT ">
      <w:r w:rsidR="003B73B8">
        <w:rPr>
          <w:noProof/>
        </w:rPr>
        <w:t>3</w:t>
      </w:r>
    </w:fldSimple>
  </w:p>
  <w:p w:rsidR="0091268F" w:rsidRDefault="009126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Pr="00B56A68" w:rsidRDefault="00DF2CEC" w:rsidP="000C7A76">
    <w:pPr>
      <w:pStyle w:val="Footer"/>
      <w:jc w:val="center"/>
      <w:rPr>
        <w:b/>
        <w:sz w:val="20"/>
        <w:szCs w:val="20"/>
        <w:lang w:val="sr-Latn-CS"/>
      </w:rPr>
    </w:pPr>
    <w:r w:rsidRPr="00DF2CEC">
      <w:rPr>
        <w:lang w:val="sr-Latn-CS"/>
      </w:rPr>
      <w:pict>
        <v:rect id="_x0000_i1025" style="width:0;height:1.5pt" o:hralign="center" o:hrstd="t" o:hr="t" fillcolor="gray" stroked="f"/>
      </w:pict>
    </w:r>
  </w:p>
  <w:p w:rsid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Ресавска 24</w:t>
    </w:r>
  </w:p>
  <w:p w:rsidR="0091268F" w:rsidRPr="00B56A68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91268F" w:rsidRP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 xml:space="preserve">735-9070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91268F" w:rsidRDefault="0091268F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3B8" w:rsidRDefault="003B73B8" w:rsidP="000D14C1">
      <w:pPr>
        <w:spacing w:after="0" w:line="240" w:lineRule="auto"/>
      </w:pPr>
      <w:r>
        <w:separator/>
      </w:r>
    </w:p>
  </w:footnote>
  <w:footnote w:type="continuationSeparator" w:id="1">
    <w:p w:rsidR="003B73B8" w:rsidRDefault="003B73B8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E36A1D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DF2CEC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DF2CEC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01.1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91268F" w:rsidRPr="00595D2B" w:rsidRDefault="0091268F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91268F" w:rsidRDefault="0091268F"/>
            </w:txbxContent>
          </v:textbox>
        </v:shape>
      </w:pict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 w:val="00003EBF"/>
    <w:rsid w:val="00011B30"/>
    <w:rsid w:val="000161C5"/>
    <w:rsid w:val="0002065B"/>
    <w:rsid w:val="00034B81"/>
    <w:rsid w:val="00054E52"/>
    <w:rsid w:val="00061599"/>
    <w:rsid w:val="00070905"/>
    <w:rsid w:val="00071839"/>
    <w:rsid w:val="0007676C"/>
    <w:rsid w:val="000775CA"/>
    <w:rsid w:val="00087302"/>
    <w:rsid w:val="00092925"/>
    <w:rsid w:val="00095697"/>
    <w:rsid w:val="000A5DC4"/>
    <w:rsid w:val="000B0D64"/>
    <w:rsid w:val="000B334B"/>
    <w:rsid w:val="000C7A76"/>
    <w:rsid w:val="000D14C1"/>
    <w:rsid w:val="000E62B9"/>
    <w:rsid w:val="000E77A8"/>
    <w:rsid w:val="000F2EF8"/>
    <w:rsid w:val="00126851"/>
    <w:rsid w:val="0013605F"/>
    <w:rsid w:val="001427A7"/>
    <w:rsid w:val="00142D49"/>
    <w:rsid w:val="00161A57"/>
    <w:rsid w:val="00174822"/>
    <w:rsid w:val="00175BE3"/>
    <w:rsid w:val="00180757"/>
    <w:rsid w:val="00197FC7"/>
    <w:rsid w:val="001A53BB"/>
    <w:rsid w:val="001D4EB2"/>
    <w:rsid w:val="00215A25"/>
    <w:rsid w:val="00226D98"/>
    <w:rsid w:val="002467B9"/>
    <w:rsid w:val="00251854"/>
    <w:rsid w:val="002810DA"/>
    <w:rsid w:val="00282B7B"/>
    <w:rsid w:val="00282FBA"/>
    <w:rsid w:val="00295CC0"/>
    <w:rsid w:val="002D13D6"/>
    <w:rsid w:val="002E6201"/>
    <w:rsid w:val="002F13C4"/>
    <w:rsid w:val="0031376F"/>
    <w:rsid w:val="00333729"/>
    <w:rsid w:val="0035730E"/>
    <w:rsid w:val="003749D7"/>
    <w:rsid w:val="003B73B8"/>
    <w:rsid w:val="003C20D4"/>
    <w:rsid w:val="003F1877"/>
    <w:rsid w:val="00401130"/>
    <w:rsid w:val="00405082"/>
    <w:rsid w:val="0041047A"/>
    <w:rsid w:val="00430F82"/>
    <w:rsid w:val="004449F3"/>
    <w:rsid w:val="004571B4"/>
    <w:rsid w:val="004600EB"/>
    <w:rsid w:val="004731F7"/>
    <w:rsid w:val="00476196"/>
    <w:rsid w:val="004770C7"/>
    <w:rsid w:val="0048136E"/>
    <w:rsid w:val="004856CC"/>
    <w:rsid w:val="0049328E"/>
    <w:rsid w:val="00497602"/>
    <w:rsid w:val="004B07A0"/>
    <w:rsid w:val="004F0933"/>
    <w:rsid w:val="004F4092"/>
    <w:rsid w:val="004F5E26"/>
    <w:rsid w:val="00503F94"/>
    <w:rsid w:val="005153B2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8230D"/>
    <w:rsid w:val="00690AE9"/>
    <w:rsid w:val="00694F8C"/>
    <w:rsid w:val="006978BA"/>
    <w:rsid w:val="006C1A3B"/>
    <w:rsid w:val="006E1B8F"/>
    <w:rsid w:val="00703957"/>
    <w:rsid w:val="00747468"/>
    <w:rsid w:val="0075651A"/>
    <w:rsid w:val="007735B8"/>
    <w:rsid w:val="007A26DA"/>
    <w:rsid w:val="007B7FAF"/>
    <w:rsid w:val="00817162"/>
    <w:rsid w:val="00834BF7"/>
    <w:rsid w:val="008535E8"/>
    <w:rsid w:val="00887F21"/>
    <w:rsid w:val="008A2AF8"/>
    <w:rsid w:val="008A736D"/>
    <w:rsid w:val="008B7F22"/>
    <w:rsid w:val="008D10EB"/>
    <w:rsid w:val="0091268F"/>
    <w:rsid w:val="0095306F"/>
    <w:rsid w:val="0095425B"/>
    <w:rsid w:val="00966C9D"/>
    <w:rsid w:val="0098289B"/>
    <w:rsid w:val="00995B6D"/>
    <w:rsid w:val="009A3400"/>
    <w:rsid w:val="009B1AF0"/>
    <w:rsid w:val="009D25C7"/>
    <w:rsid w:val="009F7A1A"/>
    <w:rsid w:val="00A076F7"/>
    <w:rsid w:val="00A163AF"/>
    <w:rsid w:val="00A272B7"/>
    <w:rsid w:val="00A537E6"/>
    <w:rsid w:val="00A71428"/>
    <w:rsid w:val="00A72818"/>
    <w:rsid w:val="00A7611B"/>
    <w:rsid w:val="00A816F9"/>
    <w:rsid w:val="00AA5DEC"/>
    <w:rsid w:val="00AE2388"/>
    <w:rsid w:val="00AE2AB1"/>
    <w:rsid w:val="00AE4546"/>
    <w:rsid w:val="00AE68D5"/>
    <w:rsid w:val="00AF6BC1"/>
    <w:rsid w:val="00B2431C"/>
    <w:rsid w:val="00B26860"/>
    <w:rsid w:val="00B520F0"/>
    <w:rsid w:val="00B61383"/>
    <w:rsid w:val="00B6308A"/>
    <w:rsid w:val="00B73159"/>
    <w:rsid w:val="00B76998"/>
    <w:rsid w:val="00BA33F4"/>
    <w:rsid w:val="00BC01B6"/>
    <w:rsid w:val="00BE1506"/>
    <w:rsid w:val="00C00A01"/>
    <w:rsid w:val="00C10A35"/>
    <w:rsid w:val="00C26C76"/>
    <w:rsid w:val="00C271CA"/>
    <w:rsid w:val="00C359C2"/>
    <w:rsid w:val="00C4126C"/>
    <w:rsid w:val="00C449EA"/>
    <w:rsid w:val="00C65047"/>
    <w:rsid w:val="00C82C31"/>
    <w:rsid w:val="00C950F1"/>
    <w:rsid w:val="00CA10E6"/>
    <w:rsid w:val="00CA380C"/>
    <w:rsid w:val="00CC2F92"/>
    <w:rsid w:val="00D000A9"/>
    <w:rsid w:val="00D30BD8"/>
    <w:rsid w:val="00D845F6"/>
    <w:rsid w:val="00DC588D"/>
    <w:rsid w:val="00DD1BD8"/>
    <w:rsid w:val="00DE0303"/>
    <w:rsid w:val="00DF2CEC"/>
    <w:rsid w:val="00E0326E"/>
    <w:rsid w:val="00E27D0B"/>
    <w:rsid w:val="00E30335"/>
    <w:rsid w:val="00E36A1D"/>
    <w:rsid w:val="00E55EB5"/>
    <w:rsid w:val="00E777D2"/>
    <w:rsid w:val="00E825E0"/>
    <w:rsid w:val="00E90E76"/>
    <w:rsid w:val="00E931E8"/>
    <w:rsid w:val="00EA35E9"/>
    <w:rsid w:val="00EA3A15"/>
    <w:rsid w:val="00EB4BF8"/>
    <w:rsid w:val="00EC6A66"/>
    <w:rsid w:val="00ED6EF4"/>
    <w:rsid w:val="00F21546"/>
    <w:rsid w:val="00F249E2"/>
    <w:rsid w:val="00F456B0"/>
    <w:rsid w:val="00F706E5"/>
    <w:rsid w:val="00F73549"/>
    <w:rsid w:val="00F77A76"/>
    <w:rsid w:val="00F921B0"/>
    <w:rsid w:val="00FB1C4D"/>
    <w:rsid w:val="00FC6150"/>
    <w:rsid w:val="00FD371F"/>
    <w:rsid w:val="00FF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731F7"/>
    <w:rPr>
      <w:color w:val="0000FF"/>
      <w:u w:val="single"/>
    </w:rPr>
  </w:style>
  <w:style w:type="paragraph" w:customStyle="1" w:styleId="normal0">
    <w:name w:val="normal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italic">
    <w:name w:val="normalitalic"/>
    <w:basedOn w:val="Normal"/>
    <w:rsid w:val="0041047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ml.gov.r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kostic@apml.gov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fiu\Placanja\JAVNE%20NABAVKE%202019\JNMV%203-%202019%20po%20PN%201.2.8%202019%20Odrzavanje%20sistema%20ORACLE\Poziv%20za%20podno&#353;enje%20ponuda%20za%20JNMV%203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Poziv za podnošenje ponuda za JNMV 3-2019</Template>
  <TotalTime>0</TotalTime>
  <Pages>3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4284</CharactersWithSpaces>
  <SharedDoc>false</SharedDoc>
  <HLinks>
    <vt:vector size="18" baseType="variant">
      <vt:variant>
        <vt:i4>6553604</vt:i4>
      </vt:variant>
      <vt:variant>
        <vt:i4>6</vt:i4>
      </vt:variant>
      <vt:variant>
        <vt:i4>0</vt:i4>
      </vt:variant>
      <vt:variant>
        <vt:i4>5</vt:i4>
      </vt:variant>
      <vt:variant>
        <vt:lpwstr>mailto:nkostic@apml.gov.rs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2019-07-25T09:27:00Z</dcterms:created>
  <dcterms:modified xsi:type="dcterms:W3CDTF">2019-07-25T09:36:00Z</dcterms:modified>
</cp:coreProperties>
</file>